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664" w:tblpY="6786"/>
        <w:tblOverlap w:val="never"/>
        <w:tblW w:w="3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</w:tblGrid>
      <w:tr w14:paraId="12213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334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2420C6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请假人：</w:t>
            </w:r>
          </w:p>
        </w:tc>
      </w:tr>
      <w:tr w14:paraId="248D1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334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60D74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班  级：</w:t>
            </w:r>
          </w:p>
        </w:tc>
      </w:tr>
      <w:tr w14:paraId="64480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334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 w14:paraId="074A9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请假事由：</w:t>
            </w:r>
          </w:p>
        </w:tc>
      </w:tr>
      <w:tr w14:paraId="6DBDB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7" w:hRule="atLeast"/>
        </w:trPr>
        <w:tc>
          <w:tcPr>
            <w:tcW w:w="334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217C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请假时间：</w:t>
            </w:r>
          </w:p>
          <w:p w14:paraId="2C5D0E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840" w:firstLineChars="4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年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月    日   时至</w:t>
            </w:r>
          </w:p>
          <w:p w14:paraId="24FE7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840" w:firstLineChars="4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 月    日   时</w:t>
            </w:r>
          </w:p>
          <w:p w14:paraId="37461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联系电话：</w:t>
            </w:r>
          </w:p>
        </w:tc>
      </w:tr>
    </w:tbl>
    <w:tbl>
      <w:tblPr>
        <w:tblStyle w:val="3"/>
        <w:tblpPr w:leftFromText="180" w:rightFromText="180" w:vertAnchor="page" w:horzAnchor="page" w:tblpX="720" w:tblpY="12078"/>
        <w:tblOverlap w:val="never"/>
        <w:tblW w:w="3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</w:tblGrid>
      <w:tr w14:paraId="53C13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334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19C04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请假人：</w:t>
            </w:r>
          </w:p>
        </w:tc>
      </w:tr>
      <w:tr w14:paraId="2A3DB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34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64260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班  级：</w:t>
            </w:r>
          </w:p>
        </w:tc>
      </w:tr>
      <w:tr w14:paraId="4B214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334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 w14:paraId="67172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请假事由：</w:t>
            </w:r>
          </w:p>
        </w:tc>
      </w:tr>
      <w:tr w14:paraId="62C2E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2" w:hRule="atLeast"/>
        </w:trPr>
        <w:tc>
          <w:tcPr>
            <w:tcW w:w="334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1511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请假时间：</w:t>
            </w:r>
          </w:p>
          <w:p w14:paraId="5EF79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840" w:firstLineChars="4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年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月    日   时至</w:t>
            </w:r>
          </w:p>
          <w:p w14:paraId="60C6C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840" w:firstLineChars="4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 月    日   时</w:t>
            </w:r>
          </w:p>
          <w:p w14:paraId="3F43D1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联系电话：</w:t>
            </w:r>
          </w:p>
        </w:tc>
      </w:tr>
    </w:tbl>
    <w:tbl>
      <w:tblPr>
        <w:tblStyle w:val="3"/>
        <w:tblpPr w:leftFromText="180" w:rightFromText="180" w:vertAnchor="page" w:horzAnchor="page" w:tblpX="4402" w:tblpY="12097"/>
        <w:tblOverlap w:val="never"/>
        <w:tblW w:w="68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7"/>
        <w:gridCol w:w="1314"/>
        <w:gridCol w:w="842"/>
        <w:gridCol w:w="2512"/>
      </w:tblGrid>
      <w:tr w14:paraId="6AFAD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491" w:type="dxa"/>
            <w:gridSpan w:val="2"/>
            <w:tcBorders>
              <w:top w:val="single" w:color="auto" w:sz="6" w:space="0"/>
              <w:left w:val="single" w:color="auto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7CF3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请假人：</w:t>
            </w:r>
          </w:p>
        </w:tc>
        <w:tc>
          <w:tcPr>
            <w:tcW w:w="3354" w:type="dxa"/>
            <w:gridSpan w:val="2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auto" w:sz="6" w:space="0"/>
            </w:tcBorders>
            <w:vAlign w:val="center"/>
          </w:tcPr>
          <w:p w14:paraId="7EE08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班  级 ：</w:t>
            </w:r>
          </w:p>
        </w:tc>
      </w:tr>
      <w:tr w14:paraId="46974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845" w:type="dxa"/>
            <w:gridSpan w:val="4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DBC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请假时间：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年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月    日    时 至     年    月    日    时</w:t>
            </w:r>
          </w:p>
        </w:tc>
      </w:tr>
      <w:tr w14:paraId="1A7FF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684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4F92C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请假事由：</w:t>
            </w:r>
          </w:p>
          <w:p w14:paraId="22A4D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</w:p>
          <w:p w14:paraId="2CE83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</w:p>
          <w:p w14:paraId="0A68C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                                               盖章有效</w:t>
            </w:r>
          </w:p>
        </w:tc>
      </w:tr>
      <w:tr w14:paraId="41C36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9" w:hRule="atLeast"/>
        </w:trPr>
        <w:tc>
          <w:tcPr>
            <w:tcW w:w="21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top"/>
          </w:tcPr>
          <w:p w14:paraId="73030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辅导员</w:t>
            </w: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签字：</w:t>
            </w:r>
          </w:p>
          <w:p w14:paraId="4840D7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 w14:paraId="543AA3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420" w:firstLineChars="2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月   日</w:t>
            </w:r>
          </w:p>
        </w:tc>
        <w:tc>
          <w:tcPr>
            <w:tcW w:w="215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CC512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二级系部意见：</w:t>
            </w:r>
          </w:p>
          <w:p w14:paraId="057C7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 w14:paraId="5F537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420" w:firstLineChars="2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 月    日</w:t>
            </w:r>
          </w:p>
        </w:tc>
        <w:tc>
          <w:tcPr>
            <w:tcW w:w="25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4BB7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学生处意见：</w:t>
            </w:r>
          </w:p>
          <w:p w14:paraId="77F6D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 w14:paraId="7905B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630" w:firstLineChars="3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 月    日</w:t>
            </w:r>
          </w:p>
        </w:tc>
      </w:tr>
      <w:tr w14:paraId="76CD1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684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2E28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注：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eastAsia="zh-CN"/>
              </w:rPr>
              <w:t>离校期间一切安全责任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val="en-US" w:eastAsia="zh-CN"/>
              </w:rPr>
              <w:t>由学生本人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eastAsia="zh-CN"/>
              </w:rPr>
              <w:t>自行负责，学校不承担任何责任。</w:t>
            </w:r>
          </w:p>
          <w:p w14:paraId="1C25F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val="en-US" w:eastAsia="zh-CN"/>
              </w:rPr>
              <w:t>2.请假3天以内辅导员批，5天以内二级系部负责人批，6-15天学生处批。</w:t>
            </w:r>
          </w:p>
        </w:tc>
      </w:tr>
    </w:tbl>
    <w:tbl>
      <w:tblPr>
        <w:tblStyle w:val="3"/>
        <w:tblpPr w:leftFromText="180" w:rightFromText="180" w:vertAnchor="page" w:horzAnchor="page" w:tblpX="4410" w:tblpY="6716"/>
        <w:tblOverlap w:val="never"/>
        <w:tblW w:w="68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9"/>
        <w:gridCol w:w="1383"/>
        <w:gridCol w:w="841"/>
        <w:gridCol w:w="2513"/>
      </w:tblGrid>
      <w:tr w14:paraId="76E77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3482" w:type="dxa"/>
            <w:gridSpan w:val="2"/>
            <w:tcBorders>
              <w:top w:val="single" w:color="auto" w:sz="6" w:space="0"/>
              <w:left w:val="single" w:color="auto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DB42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请假人：</w:t>
            </w:r>
          </w:p>
        </w:tc>
        <w:tc>
          <w:tcPr>
            <w:tcW w:w="3354" w:type="dxa"/>
            <w:gridSpan w:val="2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auto" w:sz="6" w:space="0"/>
            </w:tcBorders>
            <w:vAlign w:val="center"/>
          </w:tcPr>
          <w:p w14:paraId="66CBE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班  级 ：</w:t>
            </w:r>
          </w:p>
        </w:tc>
      </w:tr>
      <w:tr w14:paraId="7B3DC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6836" w:type="dxa"/>
            <w:gridSpan w:val="4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3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请假时间：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年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月    日    时 至     年    月    日    时</w:t>
            </w:r>
          </w:p>
        </w:tc>
      </w:tr>
      <w:tr w14:paraId="420EE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</w:trPr>
        <w:tc>
          <w:tcPr>
            <w:tcW w:w="683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C9A6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请假事由：</w:t>
            </w:r>
          </w:p>
          <w:p w14:paraId="3254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</w:p>
          <w:p w14:paraId="2D87A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</w:p>
          <w:p w14:paraId="3F59F5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                                               盖章有效</w:t>
            </w:r>
          </w:p>
        </w:tc>
      </w:tr>
      <w:tr w14:paraId="37675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9" w:hRule="atLeast"/>
        </w:trPr>
        <w:tc>
          <w:tcPr>
            <w:tcW w:w="2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6A07B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辅导员</w:t>
            </w: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签字：</w:t>
            </w:r>
          </w:p>
          <w:p w14:paraId="0381E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 w14:paraId="0E5C4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420" w:firstLineChars="2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月   日</w:t>
            </w:r>
          </w:p>
        </w:tc>
        <w:tc>
          <w:tcPr>
            <w:tcW w:w="222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7C18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二级系部意见：</w:t>
            </w:r>
          </w:p>
          <w:p w14:paraId="616AC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 w14:paraId="22395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420" w:firstLineChars="2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 月    日</w:t>
            </w:r>
          </w:p>
        </w:tc>
        <w:tc>
          <w:tcPr>
            <w:tcW w:w="2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D64A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学生处意见：</w:t>
            </w:r>
          </w:p>
          <w:p w14:paraId="15489D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 w14:paraId="066E2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630" w:firstLineChars="3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 月    日</w:t>
            </w:r>
          </w:p>
        </w:tc>
      </w:tr>
      <w:tr w14:paraId="638F3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683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4F9B8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注：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eastAsia="zh-CN"/>
              </w:rPr>
              <w:t>离校期间一切安全责任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val="en-US" w:eastAsia="zh-CN"/>
              </w:rPr>
              <w:t>由学生本人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eastAsia="zh-CN"/>
              </w:rPr>
              <w:t>自行负责，学校不承担任何责任。</w:t>
            </w:r>
          </w:p>
          <w:p w14:paraId="2B2C4E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val="en-US" w:eastAsia="zh-CN"/>
              </w:rPr>
              <w:t>2.请假3天以内辅导员批，5天以内二级系部负责人批，6-15天学生处批。</w:t>
            </w:r>
          </w:p>
        </w:tc>
      </w:tr>
    </w:tbl>
    <w:tbl>
      <w:tblPr>
        <w:tblStyle w:val="3"/>
        <w:tblpPr w:leftFromText="180" w:rightFromText="180" w:vertAnchor="page" w:horzAnchor="page" w:tblpX="4429" w:tblpY="1461"/>
        <w:tblOverlap w:val="never"/>
        <w:tblW w:w="68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0"/>
        <w:gridCol w:w="1397"/>
        <w:gridCol w:w="808"/>
        <w:gridCol w:w="2523"/>
      </w:tblGrid>
      <w:tr w14:paraId="0B8AA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3477" w:type="dxa"/>
            <w:gridSpan w:val="2"/>
            <w:tcBorders>
              <w:top w:val="single" w:color="auto" w:sz="6" w:space="0"/>
              <w:left w:val="single" w:color="auto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782F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请假人：</w:t>
            </w:r>
          </w:p>
        </w:tc>
        <w:tc>
          <w:tcPr>
            <w:tcW w:w="3331" w:type="dxa"/>
            <w:gridSpan w:val="2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auto" w:sz="6" w:space="0"/>
            </w:tcBorders>
            <w:vAlign w:val="center"/>
          </w:tcPr>
          <w:p w14:paraId="6F687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班  级 ：</w:t>
            </w:r>
          </w:p>
        </w:tc>
      </w:tr>
      <w:tr w14:paraId="6568B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6808" w:type="dxa"/>
            <w:gridSpan w:val="4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78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请假时间：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年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月    日    时 至    年    月    日    时</w:t>
            </w:r>
          </w:p>
        </w:tc>
      </w:tr>
      <w:tr w14:paraId="5CCDC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9" w:hRule="atLeast"/>
        </w:trPr>
        <w:tc>
          <w:tcPr>
            <w:tcW w:w="680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7DBF8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请假事由：</w:t>
            </w:r>
          </w:p>
          <w:p w14:paraId="0FBDB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</w:p>
          <w:p w14:paraId="56E934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</w:p>
          <w:p w14:paraId="5DE4D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                                            盖章有效</w:t>
            </w:r>
          </w:p>
        </w:tc>
      </w:tr>
      <w:tr w14:paraId="37C87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</w:trPr>
        <w:tc>
          <w:tcPr>
            <w:tcW w:w="2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 w14:paraId="29529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辅导员</w:t>
            </w: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签字：</w:t>
            </w:r>
          </w:p>
          <w:p w14:paraId="0A9C1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 w14:paraId="354A81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420" w:firstLineChars="2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月   日</w:t>
            </w:r>
          </w:p>
        </w:tc>
        <w:tc>
          <w:tcPr>
            <w:tcW w:w="220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14:paraId="473DE5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二级系部意见：</w:t>
            </w:r>
          </w:p>
          <w:p w14:paraId="72CA5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 w14:paraId="4D60CC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420" w:firstLineChars="2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 月    日</w:t>
            </w:r>
          </w:p>
        </w:tc>
        <w:tc>
          <w:tcPr>
            <w:tcW w:w="25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3C22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学生处意见：</w:t>
            </w:r>
          </w:p>
          <w:p w14:paraId="3B02B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 w14:paraId="2663F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630" w:firstLineChars="3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 月    日</w:t>
            </w:r>
          </w:p>
        </w:tc>
      </w:tr>
      <w:tr w14:paraId="165EE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680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A1E4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注：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eastAsia="zh-CN"/>
              </w:rPr>
              <w:t>离校期间一切安全责任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val="en-US" w:eastAsia="zh-CN"/>
              </w:rPr>
              <w:t>由学生本人</w:t>
            </w: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eastAsia="zh-CN"/>
              </w:rPr>
              <w:t>自行负责，学校不承担任何责任。</w:t>
            </w:r>
          </w:p>
          <w:p w14:paraId="416732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2"/>
                <w:vertAlign w:val="baseline"/>
                <w:lang w:val="en-US" w:eastAsia="zh-CN"/>
              </w:rPr>
              <w:t>2.请假3天以内辅导员批，5天以内二级系部负责人批，6-15天学生处批。</w:t>
            </w:r>
          </w:p>
        </w:tc>
      </w:tr>
    </w:tbl>
    <w:tbl>
      <w:tblPr>
        <w:tblStyle w:val="3"/>
        <w:tblpPr w:leftFromText="180" w:rightFromText="180" w:vertAnchor="page" w:horzAnchor="page" w:tblpX="663" w:tblpY="1499"/>
        <w:tblOverlap w:val="never"/>
        <w:tblW w:w="3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</w:tblGrid>
      <w:tr w14:paraId="1A9CD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334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5764A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请假人：</w:t>
            </w:r>
          </w:p>
        </w:tc>
      </w:tr>
      <w:tr w14:paraId="1C79C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334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08CF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班  级：</w:t>
            </w:r>
          </w:p>
        </w:tc>
      </w:tr>
      <w:tr w14:paraId="1F73D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6" w:hRule="atLeast"/>
        </w:trPr>
        <w:tc>
          <w:tcPr>
            <w:tcW w:w="334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 w14:paraId="2BDA7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请假事由：</w:t>
            </w:r>
          </w:p>
        </w:tc>
      </w:tr>
      <w:tr w14:paraId="09B1F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334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0E053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请假时间：</w:t>
            </w:r>
          </w:p>
          <w:p w14:paraId="602E4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840" w:firstLineChars="4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eastAsia="zh-CN"/>
              </w:rPr>
              <w:t>年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月    日   时至</w:t>
            </w:r>
          </w:p>
          <w:p w14:paraId="18270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840" w:firstLineChars="400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年    月    日   时</w:t>
            </w:r>
          </w:p>
          <w:p w14:paraId="0762E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联系电话：</w:t>
            </w:r>
          </w:p>
        </w:tc>
      </w:tr>
    </w:tbl>
    <w:p w14:paraId="1B236E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9"/>
        <w:rPr>
          <w:rFonts w:hint="eastAsia" w:ascii="微软雅黑" w:hAnsi="微软雅黑" w:eastAsia="微软雅黑" w:cs="微软雅黑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481330</wp:posOffset>
                </wp:positionV>
                <wp:extent cx="0" cy="3238500"/>
                <wp:effectExtent l="6350" t="0" r="1270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2710" y="1354455"/>
                          <a:ext cx="0" cy="3238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1111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3pt;margin-top:37.9pt;height:255pt;width:0pt;z-index:251659264;mso-width-relative:page;mso-height-relative:page;" filled="f" stroked="t" coordsize="21600,21600" o:gfxdata="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m1dT/VAAAACgEAAA8AAAAAAAAAAQAgAAAAIgAAAGRycy9kb3ducmV2LnhtbFBLAQIUABQA&#10;AAAIAIdO4kBHps6g8wEAAL0DAAAOAAAAAAAAAAEAIAAAACQBAABkcnMvZTJvRG9jLnhtbFBLBQYA&#10;AAAABgAGAFkBAACJBQAAAAA=&#10;">
                <v:fill on="f" focussize="0,0"/>
                <v:stroke weight="1pt" color="#111111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7218045</wp:posOffset>
                </wp:positionV>
                <wp:extent cx="6760210" cy="35687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4010" y="7265670"/>
                          <a:ext cx="6760210" cy="356870"/>
                          <a:chOff x="12090" y="1801"/>
                          <a:chExt cx="8827" cy="562"/>
                        </a:xfrm>
                      </wpg:grpSpPr>
                      <wps:wsp>
                        <wps:cNvPr id="11" name="文本框 3"/>
                        <wps:cNvSpPr txBox="1"/>
                        <wps:spPr>
                          <a:xfrm>
                            <a:off x="15244" y="1817"/>
                            <a:ext cx="5673" cy="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C290F0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jc w:val="distribute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val="en-US" w:eastAsia="zh-CN"/>
                                </w:rPr>
                                <w:t>学生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  <w:t>请假条</w:t>
                              </w:r>
                            </w:p>
                            <w:p w14:paraId="5EA94181">
                              <w:pPr>
                                <w:rPr>
                                  <w:rFonts w:hint="eastAsia" w:ascii="微软雅黑" w:hAnsi="微软雅黑" w:eastAsia="微软雅黑" w:cs="微软雅黑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文本框 4"/>
                        <wps:cNvSpPr txBox="1"/>
                        <wps:spPr>
                          <a:xfrm>
                            <a:off x="12090" y="1801"/>
                            <a:ext cx="2828" cy="5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5566C9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jc w:val="distribute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  <w:t>请假条</w:t>
                              </w:r>
                            </w:p>
                            <w:p w14:paraId="18D9905F">
                              <w:pPr>
                                <w:rPr>
                                  <w:rFonts w:hint="eastAsia" w:ascii="微软雅黑" w:hAnsi="微软雅黑" w:eastAsia="微软雅黑" w:cs="微软雅黑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568.35pt;height:28.1pt;width:532.3pt;z-index:251666432;mso-width-relative:page;mso-height-relative:page;" coordorigin="12090,1801" coordsize="8827,562" o:gfxdata="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CiFMZM2wAAAA0BAAAPAAAAAAAAAAEA&#10;IAAAACIAAABkcnMvZG93bnJldi54bWxQSwECFAAUAAAACACHTuJAyD4wJvACAAA3CAAADgAAAAAA&#10;AAABACAAAAAqAQAAZHJzL2Uyb0RvYy54bWxQSwUGAAAAAAYABgBZAQAAjAYAAAAA&#10;">
                <o:lock v:ext="edit" aspectratio="f"/>
                <v:shape id="文本框 3" o:spid="_x0000_s1026" o:spt="202" type="#_x0000_t202" style="position:absolute;left:15244;top:1817;height:546;width:5673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5C290F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jc w:val="distribute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val="en-US" w:eastAsia="zh-CN"/>
                          </w:rPr>
                          <w:t>学生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  <w:t>请假条</w:t>
                        </w:r>
                      </w:p>
                      <w:p w14:paraId="5EA94181">
                        <w:pPr>
                          <w:rPr>
                            <w:rFonts w:hint="eastAsia" w:ascii="微软雅黑" w:hAnsi="微软雅黑" w:eastAsia="微软雅黑" w:cs="微软雅黑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文本框 4" o:spid="_x0000_s1026" o:spt="202" type="#_x0000_t202" style="position:absolute;left:12090;top:1801;height:562;width:2828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65566C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jc w:val="distribute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  <w:t>请假条</w:t>
                        </w:r>
                      </w:p>
                      <w:p w14:paraId="18D9905F">
                        <w:pPr>
                          <w:rPr>
                            <w:rFonts w:hint="eastAsia" w:ascii="微软雅黑" w:hAnsi="微软雅黑" w:eastAsia="微软雅黑" w:cs="微软雅黑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3855085</wp:posOffset>
                </wp:positionV>
                <wp:extent cx="6668135" cy="356870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135" cy="356870"/>
                          <a:chOff x="12090" y="1801"/>
                          <a:chExt cx="10501" cy="562"/>
                        </a:xfrm>
                      </wpg:grpSpPr>
                      <wps:wsp>
                        <wps:cNvPr id="8" name="文本框 3"/>
                        <wps:cNvSpPr txBox="1"/>
                        <wps:spPr>
                          <a:xfrm>
                            <a:off x="15878" y="1801"/>
                            <a:ext cx="6713" cy="5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FAEC9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jc w:val="distribute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val="en-US" w:eastAsia="zh-CN"/>
                                </w:rPr>
                                <w:t>学生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  <w:t>请假条</w:t>
                              </w:r>
                            </w:p>
                            <w:p w14:paraId="4014431C">
                              <w:pPr>
                                <w:rPr>
                                  <w:rFonts w:hint="eastAsia" w:ascii="微软雅黑" w:hAnsi="微软雅黑" w:eastAsia="微软雅黑" w:cs="微软雅黑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文本框 4"/>
                        <wps:cNvSpPr txBox="1"/>
                        <wps:spPr>
                          <a:xfrm>
                            <a:off x="12090" y="1817"/>
                            <a:ext cx="3267" cy="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CE0318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jc w:val="distribute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  <w:t>请假条</w:t>
                              </w:r>
                            </w:p>
                            <w:p w14:paraId="7DDE6952">
                              <w:pPr>
                                <w:rPr>
                                  <w:rFonts w:hint="eastAsia" w:ascii="微软雅黑" w:hAnsi="微软雅黑" w:eastAsia="微软雅黑" w:cs="微软雅黑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3pt;margin-top:303.55pt;height:28.1pt;width:525.05pt;z-index:251660288;mso-width-relative:page;mso-height-relative:page;" coordorigin="12090,1801" coordsize="10501,562" o:gfxdata="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LpX5f3aAAAACwEAAA8AAAAAAAAAAQAgAAAAIgAAAGRycy9k&#10;b3ducmV2LnhtbFBLAQIUABQAAAAIAIdO4kCEhV9h5AIAACEIAAAOAAAAAAAAAAEAIAAAACkBAABk&#10;cnMvZTJvRG9jLnhtbFBLBQYAAAAABgAGAFkBAAB/BgAAAAA=&#10;">
                <o:lock v:ext="edit" aspectratio="f"/>
                <v:shape id="文本框 3" o:spid="_x0000_s1026" o:spt="202" type="#_x0000_t202" style="position:absolute;left:15878;top:1801;height:562;width:6713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ECFAEC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jc w:val="distribute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val="en-US" w:eastAsia="zh-CN"/>
                          </w:rPr>
                          <w:t>学生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  <w:t>请假条</w:t>
                        </w:r>
                      </w:p>
                      <w:p w14:paraId="4014431C">
                        <w:pPr>
                          <w:rPr>
                            <w:rFonts w:hint="eastAsia" w:ascii="微软雅黑" w:hAnsi="微软雅黑" w:eastAsia="微软雅黑" w:cs="微软雅黑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文本框 4" o:spid="_x0000_s1026" o:spt="202" type="#_x0000_t202" style="position:absolute;left:12090;top:1817;height:546;width:3267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2CE031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jc w:val="distribute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  <w:t>请假条</w:t>
                        </w:r>
                      </w:p>
                      <w:p w14:paraId="7DDE6952">
                        <w:pPr>
                          <w:rPr>
                            <w:rFonts w:hint="eastAsia" w:ascii="微软雅黑" w:hAnsi="微软雅黑" w:eastAsia="微软雅黑" w:cs="微软雅黑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462915</wp:posOffset>
                </wp:positionV>
                <wp:extent cx="6657975" cy="366395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58140" y="520065"/>
                          <a:ext cx="6657975" cy="366395"/>
                          <a:chOff x="12090" y="1786"/>
                          <a:chExt cx="8755" cy="577"/>
                        </a:xfrm>
                      </wpg:grpSpPr>
                      <wps:wsp>
                        <wps:cNvPr id="3" name="文本框 3"/>
                        <wps:cNvSpPr txBox="1"/>
                        <wps:spPr>
                          <a:xfrm>
                            <a:off x="15299" y="1786"/>
                            <a:ext cx="5546" cy="5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B8420B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jc w:val="distribute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val="en-US" w:eastAsia="zh-CN"/>
                                </w:rPr>
                                <w:t>学生请假条</w:t>
                              </w:r>
                            </w:p>
                            <w:p w14:paraId="719B8F29">
                              <w:pPr>
                                <w:rPr>
                                  <w:rFonts w:hint="eastAsia" w:ascii="微软雅黑" w:hAnsi="微软雅黑" w:eastAsia="微软雅黑" w:cs="微软雅黑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12090" y="1786"/>
                            <a:ext cx="2678" cy="5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81DA48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jc w:val="distribute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  <w:t>请假条</w:t>
                              </w:r>
                            </w:p>
                            <w:p w14:paraId="4327D40D">
                              <w:pPr>
                                <w:rPr>
                                  <w:rFonts w:hint="eastAsia" w:ascii="微软雅黑" w:hAnsi="微软雅黑" w:eastAsia="微软雅黑" w:cs="微软雅黑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2pt;margin-top:36.45pt;height:28.85pt;width:524.25pt;z-index:251665408;mso-width-relative:page;mso-height-relative:page;" coordorigin="12090,1786" coordsize="8755,577" o:gfxdata="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7xhEL2gAAAAoBAAAPAAAAAAAAAAEAIAAAACIAAABk&#10;cnMvZG93bnJldi54bWxQSwECFAAUAAAACACHTuJAl3+wdegCAAAyCAAADgAAAAAAAAABACAAAAAp&#10;AQAAZHJzL2Uyb0RvYy54bWxQSwUGAAAAAAYABgBZAQAAgwYAAAAA&#10;">
                <o:lock v:ext="edit" aspectratio="f"/>
                <v:shape id="_x0000_s1026" o:spid="_x0000_s1026" o:spt="202" type="#_x0000_t202" style="position:absolute;left:15299;top:1786;height:577;width:5546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5B8420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jc w:val="distribute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val="en-US" w:eastAsia="zh-CN"/>
                          </w:rPr>
                          <w:t>学生请假条</w:t>
                        </w:r>
                      </w:p>
                      <w:p w14:paraId="719B8F29">
                        <w:pPr>
                          <w:rPr>
                            <w:rFonts w:hint="eastAsia" w:ascii="微软雅黑" w:hAnsi="微软雅黑" w:eastAsia="微软雅黑" w:cs="微软雅黑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12090;top:1786;height:577;width:2678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481DA4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jc w:val="distribute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  <w:t>请假条</w:t>
                        </w:r>
                      </w:p>
                      <w:p w14:paraId="4327D40D">
                        <w:pPr>
                          <w:rPr>
                            <w:rFonts w:hint="eastAsia" w:ascii="微软雅黑" w:hAnsi="微软雅黑" w:eastAsia="微软雅黑" w:cs="微软雅黑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7142480</wp:posOffset>
                </wp:positionV>
                <wp:extent cx="7537450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74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1111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05pt;margin-top:562.4pt;height:0pt;width:593.5pt;z-index:251664384;mso-width-relative:page;mso-height-relative:page;" filled="f" stroked="t" coordsize="21600,21600" o:gfxdata="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8LnVDUAAAA&#10;CwEAAA8AAAAAAAAAAQAgAAAAIgAAAGRycy9kb3ducmV2LnhtbFBLAQIUABQAAAAIAIdO4kDArM5S&#10;6AEAALYDAAAOAAAAAAAAAAEAIAAAACMBAABkcnMvZTJvRG9jLnhtbFBLBQYAAAAABgAGAFkBAAB9&#10;BQAAAAA=&#10;">
                <v:fill on="f" focussize="0,0"/>
                <v:stroke weight="1pt" color="#111111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3784600</wp:posOffset>
                </wp:positionV>
                <wp:extent cx="753745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74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1111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95pt;margin-top:298pt;height:0pt;width:593.5pt;z-index:251663360;mso-width-relative:page;mso-height-relative:page;" filled="f" stroked="t" coordsize="21600,21600" o:gfxdata="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OqLV0dMAAAAK&#10;AQAADwAAAAAAAAABACAAAAAiAAAAZHJzL2Rvd25yZXYueG1sUEsBAhQAFAAAAAgAh07iQCrwkY3o&#10;AQAAtgMAAA4AAAAAAAAAAQAgAAAAIgEAAGRycy9lMm9Eb2MueG1sUEsFBgAAAAAGAAYAWQEAAHwF&#10;AAAAAA==&#10;">
                <v:fill on="f" focussize="0,0"/>
                <v:stroke weight="1pt" color="#111111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7249795</wp:posOffset>
                </wp:positionV>
                <wp:extent cx="0" cy="3238500"/>
                <wp:effectExtent l="6350" t="0" r="1270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1111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3pt;margin-top:570.85pt;height:255pt;width:0pt;z-index:251662336;mso-width-relative:page;mso-height-relative:page;" filled="f" stroked="t" coordsize="21600,21600" o:gfxdata="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I6jfe1wAA&#10;AA0BAAAPAAAAAAAAAAEAIAAAACIAAABkcnMvZG93bnJldi54bWxQSwECFAAUAAAACACHTuJAJuF5&#10;b+YBAACzAwAADgAAAAAAAAABACAAAAAmAQAAZHJzL2Uyb0RvYy54bWxQSwUGAAAAAAYABgBZAQAA&#10;fgUAAAAA&#10;">
                <v:fill on="f" focussize="0,0"/>
                <v:stroke weight="1pt" color="#111111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3868420</wp:posOffset>
                </wp:positionV>
                <wp:extent cx="0" cy="3238500"/>
                <wp:effectExtent l="6350" t="0" r="1270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1111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3pt;margin-top:304.6pt;height:255pt;width:0pt;z-index:251661312;mso-width-relative:page;mso-height-relative:page;" filled="f" stroked="t" coordsize="21600,21600" o:gfxdata="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ak+IXWAAAA&#10;DAEAAA8AAAAAAAAAAQAgAAAAIgAAAGRycy9kb3ducmV2LnhtbFBLAQIUABQAAAAIAIdO4kAq8x+/&#10;5gEAALMDAAAOAAAAAAAAAAEAIAAAACUBAABkcnMvZTJvRG9jLnhtbFBLBQYAAAAABgAGAFkBAAB9&#10;BQAAAAA=&#10;">
                <v:fill on="f" focussize="0,0"/>
                <v:stroke weight="1pt" color="#111111 [3204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sectPr>
      <w:pgSz w:w="11906" w:h="16838"/>
      <w:pgMar w:top="0" w:right="0" w:bottom="0" w:left="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8EB4D8-FDFA-4348-AFE9-61743A28E8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392A11-F4AF-4DC2-97A2-34B06451BF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DFCF4D3-F36C-40CC-9575-0C9DB3AF52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DA3A81-CE4B-47AF-8529-97B2097A380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AF9DB18-01AC-4613-892E-AFC8DEF951F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FE0F7993-A818-4604-BEB3-A74513000F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4N2RjZjkxNWY0NGNlMzRkZDIwYjI0YjNlNGQ5M2QifQ=="/>
  </w:docVars>
  <w:rsids>
    <w:rsidRoot w:val="78D0162B"/>
    <w:rsid w:val="00D503CF"/>
    <w:rsid w:val="01303423"/>
    <w:rsid w:val="057124AC"/>
    <w:rsid w:val="14D4765B"/>
    <w:rsid w:val="2F801652"/>
    <w:rsid w:val="38465020"/>
    <w:rsid w:val="635C19BD"/>
    <w:rsid w:val="69EA49EF"/>
    <w:rsid w:val="6D535020"/>
    <w:rsid w:val="6EBD556E"/>
    <w:rsid w:val="734B2765"/>
    <w:rsid w:val="78D0162B"/>
    <w:rsid w:val="795728E0"/>
    <w:rsid w:val="7A9D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462</Words>
  <Characters>477</Characters>
  <Lines>0</Lines>
  <Paragraphs>0</Paragraphs>
  <TotalTime>96</TotalTime>
  <ScaleCrop>false</ScaleCrop>
  <LinksUpToDate>false</LinksUpToDate>
  <CharactersWithSpaces>886</CharactersWithSpaces>
  <Application>WPS Office_12.1.0.26381_F1E327BC-269C-435d-A152-05C5408002CA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2018-07-01T13:35:00Z</dcterms:created>
  <dc:creator>尚品</dc:creator>
  <cp:lastModifiedBy>暅熠</cp:lastModifiedBy>
  <cp:lastPrinted>2024-10-29T09:24:00Z</cp:lastPrinted>
  <dcterms:modified xsi:type="dcterms:W3CDTF">2026-06-17T08:24:09Z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2052-12.1.0.26381</vt:lpwstr>
  </property>
  <property fmtid="{D5CDD505-2E9C-101B-9397-08002B2CF9AE}" pid="3" name="ICV">
    <vt:lpwstr>94C48A2943F54B26B938B58AE066DBD3_13</vt:lpwstr>
  </property>
  <property fmtid="{D5CDD505-2E9C-101B-9397-08002B2CF9AE}" pid="4" name="KSOTemplateDocerSaveRecord">
    <vt:lpwstr>eyJoZGlkIjoiODcyZmVkMmY3ZGQ0MWQwN2ZmNTcxN2E4YmFkZWQ4ZjAiLCJ1c2VySWQiOiIxMzcyNjQxMzIwIn0=</vt:lpwstr>
  </property>
</Properties>
</file>